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7D" w:rsidRPr="00665D0E" w:rsidRDefault="0098737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/>
          <w:b/>
          <w:i/>
          <w:color w:val="000000"/>
          <w:u w:val="single"/>
        </w:rPr>
      </w:pPr>
      <w:r w:rsidRPr="00757343">
        <w:rPr>
          <w:rStyle w:val="Heading1Char"/>
        </w:rPr>
        <w:t>Мәктәп исеме</w:t>
      </w:r>
    </w:p>
    <w:p w:rsidR="0098737D" w:rsidRPr="008E51D0" w:rsidRDefault="0098737D" w:rsidP="008E51D0">
      <w:pPr>
        <w:tabs>
          <w:tab w:val="center" w:pos="4677"/>
          <w:tab w:val="left" w:pos="6691"/>
        </w:tabs>
        <w:jc w:val="center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  <w:lang w:val="tt-RU"/>
        </w:rPr>
        <w:t xml:space="preserve">Арча районы </w:t>
      </w:r>
      <w:r>
        <w:rPr>
          <w:rFonts w:ascii="Times New Roman" w:hAnsi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"Арча 7 нче номерлы </w:t>
      </w:r>
      <w:r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  <w:lang w:val="tt-RU"/>
        </w:rPr>
        <w:t xml:space="preserve"> урта гомуми белем мәктәбе”</w:t>
      </w:r>
    </w:p>
    <w:p w:rsidR="0098737D" w:rsidRPr="00665D0E" w:rsidRDefault="0098737D" w:rsidP="00665D0E">
      <w:pPr>
        <w:rPr>
          <w:rFonts w:ascii="Times New Roman" w:hAnsi="Times New Roman"/>
          <w:sz w:val="28"/>
          <w:szCs w:val="28"/>
          <w:lang w:val="tt-RU"/>
        </w:rPr>
      </w:pPr>
      <w:r>
        <w:rPr>
          <w:rStyle w:val="Heading1Char"/>
        </w:rPr>
        <w:t xml:space="preserve">1. </w:t>
      </w:r>
      <w:r w:rsidRPr="00757343">
        <w:rPr>
          <w:rStyle w:val="Heading1Char"/>
        </w:rPr>
        <w:t>Чараның исеме</w:t>
      </w:r>
    </w:p>
    <w:p w:rsidR="0098737D" w:rsidRPr="005B0877" w:rsidRDefault="0098737D" w:rsidP="00C4228B">
      <w:pPr>
        <w:ind w:left="708" w:hanging="708"/>
        <w:rPr>
          <w:rStyle w:val="1"/>
          <w:bCs/>
          <w:szCs w:val="28"/>
          <w:lang w:val="tt-RU"/>
        </w:rPr>
      </w:pPr>
      <w:r w:rsidRPr="001E2D9D">
        <w:rPr>
          <w:rFonts w:ascii="Times New Roman" w:hAnsi="Times New Roman"/>
          <w:bCs/>
          <w:sz w:val="28"/>
          <w:szCs w:val="28"/>
          <w:lang w:val="tt-RU"/>
        </w:rPr>
        <w:t>«</w:t>
      </w:r>
      <w:r>
        <w:rPr>
          <w:rFonts w:ascii="Times New Roman" w:hAnsi="Times New Roman"/>
          <w:bCs/>
          <w:sz w:val="28"/>
          <w:szCs w:val="28"/>
          <w:lang w:val="tt-RU"/>
        </w:rPr>
        <w:t>Татар халык биюе</w:t>
      </w:r>
      <w:r w:rsidRPr="00A43809">
        <w:rPr>
          <w:rFonts w:ascii="Times New Roman" w:hAnsi="Times New Roman"/>
          <w:bCs/>
          <w:sz w:val="28"/>
          <w:szCs w:val="28"/>
          <w:lang w:val="tt-RU"/>
        </w:rPr>
        <w:t xml:space="preserve">» </w:t>
      </w:r>
      <w:r>
        <w:rPr>
          <w:rFonts w:ascii="Times New Roman" w:hAnsi="Times New Roman"/>
          <w:bCs/>
          <w:sz w:val="28"/>
          <w:szCs w:val="28"/>
          <w:lang w:val="tt-RU"/>
        </w:rPr>
        <w:t>темасына класстан тыш чара.</w:t>
      </w:r>
    </w:p>
    <w:p w:rsidR="0098737D" w:rsidRPr="00665D0E" w:rsidRDefault="0098737D" w:rsidP="00665D0E">
      <w:pPr>
        <w:rPr>
          <w:rFonts w:ascii="Times New Roman" w:hAnsi="Times New Roman"/>
          <w:sz w:val="28"/>
          <w:szCs w:val="28"/>
          <w:lang w:val="tt-RU"/>
        </w:rPr>
      </w:pPr>
      <w:r w:rsidRPr="00665D0E">
        <w:rPr>
          <w:rStyle w:val="Heading1Char"/>
          <w:lang w:val="tt-RU"/>
        </w:rPr>
        <w:t>2</w:t>
      </w:r>
      <w:r>
        <w:rPr>
          <w:rStyle w:val="Heading1Char"/>
        </w:rPr>
        <w:t>.</w:t>
      </w:r>
      <w:r w:rsidRPr="00665D0E">
        <w:rPr>
          <w:rStyle w:val="Heading1Char"/>
          <w:lang w:val="tt-RU"/>
        </w:rPr>
        <w:t xml:space="preserve"> </w:t>
      </w:r>
      <w:r w:rsidRPr="00757343">
        <w:rPr>
          <w:rStyle w:val="Heading1Char"/>
        </w:rPr>
        <w:t>Чараның  дәрәҗәсе (мәктәп, районкүләм, республика)</w:t>
      </w:r>
    </w:p>
    <w:p w:rsidR="0098737D" w:rsidRPr="00665D0E" w:rsidRDefault="0098737D" w:rsidP="00665D0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lang w:val="tt-RU"/>
        </w:rPr>
        <w:t>м</w:t>
      </w:r>
      <w:r w:rsidRPr="00D17EC0">
        <w:rPr>
          <w:rFonts w:ascii="Times New Roman" w:hAnsi="Times New Roman"/>
          <w:bCs/>
          <w:sz w:val="28"/>
          <w:lang w:val="tt-RU"/>
        </w:rPr>
        <w:t>әк</w:t>
      </w:r>
      <w:r>
        <w:rPr>
          <w:rFonts w:ascii="Times New Roman" w:hAnsi="Times New Roman"/>
          <w:bCs/>
          <w:sz w:val="28"/>
          <w:lang w:val="tt-RU"/>
        </w:rPr>
        <w:t>т</w:t>
      </w:r>
      <w:r w:rsidRPr="003F54A3">
        <w:rPr>
          <w:rFonts w:ascii="Times New Roman" w:hAnsi="Times New Roman"/>
          <w:bCs/>
          <w:sz w:val="28"/>
          <w:lang w:val="tt-RU"/>
        </w:rPr>
        <w:t>ә</w:t>
      </w:r>
      <w:r>
        <w:rPr>
          <w:rFonts w:ascii="Times New Roman" w:hAnsi="Times New Roman"/>
          <w:bCs/>
          <w:sz w:val="28"/>
          <w:lang w:val="tt-RU"/>
        </w:rPr>
        <w:t>п</w:t>
      </w:r>
    </w:p>
    <w:p w:rsidR="0098737D" w:rsidRPr="00665D0E" w:rsidRDefault="0098737D" w:rsidP="00665D0E">
      <w:pPr>
        <w:rPr>
          <w:rFonts w:ascii="Times New Roman" w:hAnsi="Times New Roman"/>
          <w:sz w:val="28"/>
          <w:szCs w:val="28"/>
          <w:lang w:val="tt-RU"/>
        </w:rPr>
      </w:pPr>
      <w:r w:rsidRPr="00665D0E">
        <w:rPr>
          <w:rStyle w:val="Heading1Char"/>
          <w:lang w:val="tt-RU"/>
        </w:rPr>
        <w:t xml:space="preserve"> </w:t>
      </w:r>
      <w:r w:rsidRPr="001E2D9D">
        <w:rPr>
          <w:rStyle w:val="Heading1Char"/>
          <w:lang w:val="tt-RU"/>
        </w:rPr>
        <w:t>3. Уткәрү вакыты</w:t>
      </w:r>
    </w:p>
    <w:p w:rsidR="0098737D" w:rsidRPr="00665D0E" w:rsidRDefault="0098737D" w:rsidP="00665D0E">
      <w:pPr>
        <w:tabs>
          <w:tab w:val="left" w:pos="3485"/>
        </w:tabs>
        <w:rPr>
          <w:rStyle w:val="1"/>
          <w:lang w:val="tt-RU"/>
        </w:rPr>
      </w:pPr>
      <w:r w:rsidRPr="00543B8E">
        <w:rPr>
          <w:rStyle w:val="1"/>
          <w:lang w:val="tt-RU"/>
        </w:rPr>
        <w:t xml:space="preserve"> </w:t>
      </w:r>
      <w:r>
        <w:rPr>
          <w:rStyle w:val="1"/>
          <w:lang w:val="tt-RU"/>
        </w:rPr>
        <w:t>07.12.2021</w:t>
      </w:r>
      <w:r w:rsidRPr="00543B8E">
        <w:rPr>
          <w:rStyle w:val="1"/>
          <w:lang w:val="tt-RU"/>
        </w:rPr>
        <w:tab/>
      </w:r>
    </w:p>
    <w:p w:rsidR="0098737D" w:rsidRPr="00665D0E" w:rsidRDefault="0098737D" w:rsidP="00665D0E">
      <w:pPr>
        <w:rPr>
          <w:rStyle w:val="Heading1Char"/>
          <w:lang w:val="tt-RU"/>
        </w:rPr>
      </w:pPr>
      <w:r w:rsidRPr="00024EF2">
        <w:rPr>
          <w:rStyle w:val="Heading1Char"/>
          <w:lang w:val="tt-RU"/>
        </w:rPr>
        <w:t>4. Катнашучылар саны</w:t>
      </w:r>
      <w:r w:rsidRPr="00665D0E">
        <w:rPr>
          <w:rStyle w:val="Heading1Char"/>
          <w:lang w:val="tt-RU"/>
        </w:rPr>
        <w:t xml:space="preserve"> </w:t>
      </w:r>
    </w:p>
    <w:p w:rsidR="0098737D" w:rsidRPr="00665D0E" w:rsidRDefault="0098737D" w:rsidP="00665D0E">
      <w:pPr>
        <w:rPr>
          <w:rStyle w:val="1"/>
          <w:bCs/>
          <w:color w:val="000000"/>
          <w:szCs w:val="28"/>
          <w:lang w:val="tt-RU"/>
        </w:rPr>
      </w:pPr>
      <w:r w:rsidRPr="00543B8E">
        <w:rPr>
          <w:rStyle w:val="1"/>
          <w:lang w:val="tt-RU"/>
        </w:rPr>
        <w:t xml:space="preserve"> </w:t>
      </w:r>
      <w:r>
        <w:rPr>
          <w:rStyle w:val="1"/>
          <w:lang w:val="tt-RU"/>
        </w:rPr>
        <w:t>17</w:t>
      </w:r>
    </w:p>
    <w:p w:rsidR="0098737D" w:rsidRDefault="0098737D" w:rsidP="00665D0E">
      <w:pPr>
        <w:rPr>
          <w:rStyle w:val="Heading1Char"/>
          <w:lang w:val="tt-RU"/>
        </w:rPr>
      </w:pPr>
      <w:r w:rsidRPr="00024EF2">
        <w:rPr>
          <w:rStyle w:val="Heading1Char"/>
          <w:lang w:val="tt-RU"/>
        </w:rPr>
        <w:t>5. Чараның кыскача эчтәлеге</w:t>
      </w:r>
      <w:r w:rsidRPr="00665D0E">
        <w:rPr>
          <w:rStyle w:val="Heading1Char"/>
          <w:lang w:val="tt-RU"/>
        </w:rPr>
        <w:t xml:space="preserve"> </w:t>
      </w:r>
    </w:p>
    <w:p w:rsidR="0098737D" w:rsidRPr="005571DB" w:rsidRDefault="0098737D" w:rsidP="00665D0E">
      <w:pPr>
        <w:rPr>
          <w:rFonts w:ascii="Times New Roman" w:hAnsi="Times New Roman"/>
          <w:color w:val="000000"/>
          <w:sz w:val="28"/>
          <w:szCs w:val="28"/>
          <w:lang w:val="tt-RU"/>
        </w:rPr>
      </w:pPr>
      <w:r w:rsidRPr="005D1D57">
        <w:rPr>
          <w:rFonts w:ascii="Times New Roman" w:hAnsi="Times New Roman"/>
          <w:color w:val="000000"/>
          <w:sz w:val="28"/>
          <w:szCs w:val="28"/>
          <w:shd w:val="clear" w:color="auto" w:fill="F5F5F5"/>
          <w:lang w:val="tt-RU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5F5F5"/>
          <w:lang w:val="tt-RU"/>
        </w:rPr>
        <w:t xml:space="preserve"> нче Б сыйныфында “Татар халык биюе” темасына класстан тыш чара </w:t>
      </w:r>
      <w:r w:rsidRPr="005D1D57">
        <w:rPr>
          <w:rFonts w:ascii="Times New Roman" w:hAnsi="Times New Roman"/>
          <w:color w:val="000000"/>
          <w:sz w:val="28"/>
          <w:szCs w:val="28"/>
          <w:shd w:val="clear" w:color="auto" w:fill="F5F5F5"/>
          <w:lang w:val="tt-RU"/>
        </w:rPr>
        <w:t xml:space="preserve"> үткәрелде. Укучылар татар халкының</w:t>
      </w:r>
      <w:r>
        <w:rPr>
          <w:rFonts w:ascii="Times New Roman" w:hAnsi="Times New Roman"/>
          <w:color w:val="000000"/>
          <w:sz w:val="28"/>
          <w:szCs w:val="28"/>
          <w:shd w:val="clear" w:color="auto" w:fill="F5F5F5"/>
          <w:lang w:val="tt-RU"/>
        </w:rPr>
        <w:t xml:space="preserve"> б</w:t>
      </w:r>
      <w:r w:rsidRPr="00C4228B">
        <w:rPr>
          <w:rFonts w:ascii="Times New Roman" w:hAnsi="Times New Roman"/>
          <w:color w:val="000000"/>
          <w:sz w:val="28"/>
          <w:szCs w:val="28"/>
          <w:shd w:val="clear" w:color="auto" w:fill="F5F5F5"/>
          <w:lang w:val="tt-RU"/>
        </w:rPr>
        <w:t>ию</w:t>
      </w:r>
      <w:r>
        <w:rPr>
          <w:rFonts w:ascii="Times New Roman" w:hAnsi="Times New Roman"/>
          <w:color w:val="000000"/>
          <w:sz w:val="28"/>
          <w:szCs w:val="28"/>
          <w:shd w:val="clear" w:color="auto" w:fill="F5F5F5"/>
          <w:lang w:val="tt-RU"/>
        </w:rPr>
        <w:t xml:space="preserve"> көйләре, </w:t>
      </w:r>
      <w:r w:rsidRPr="00C4228B">
        <w:rPr>
          <w:rFonts w:ascii="Times New Roman" w:hAnsi="Times New Roman"/>
          <w:color w:val="000000"/>
          <w:sz w:val="28"/>
          <w:szCs w:val="28"/>
          <w:shd w:val="clear" w:color="auto" w:fill="F5F5F5"/>
          <w:lang w:val="tt-RU"/>
        </w:rPr>
        <w:t>хәрәкәтләр</w:t>
      </w:r>
      <w:r>
        <w:rPr>
          <w:rFonts w:ascii="Times New Roman" w:hAnsi="Times New Roman"/>
          <w:color w:val="000000"/>
          <w:sz w:val="28"/>
          <w:szCs w:val="28"/>
          <w:shd w:val="clear" w:color="auto" w:fill="F5F5F5"/>
          <w:lang w:val="tt-RU"/>
        </w:rPr>
        <w:t xml:space="preserve">е белән танышу максатыннан төрле видеоязмалар карадылар . </w:t>
      </w:r>
      <w:r w:rsidRPr="005D1D57">
        <w:rPr>
          <w:rFonts w:ascii="Times New Roman" w:hAnsi="Times New Roman"/>
          <w:color w:val="000000"/>
          <w:sz w:val="28"/>
          <w:szCs w:val="28"/>
          <w:shd w:val="clear" w:color="auto" w:fill="F5F5F5"/>
          <w:lang w:val="tt-RU"/>
        </w:rPr>
        <w:t xml:space="preserve"> </w:t>
      </w:r>
      <w:r w:rsidRPr="005D1D57">
        <w:rPr>
          <w:rFonts w:ascii="Times New Roman" w:hAnsi="Times New Roman"/>
          <w:color w:val="000000"/>
          <w:sz w:val="28"/>
          <w:szCs w:val="28"/>
          <w:lang w:val="tt-RU"/>
        </w:rPr>
        <w:t>Чара ахырында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укучылар үзләре дә татар халык биюенең хәрәкәтләрен биеп карадылар һәм һәр бию үзе</w:t>
      </w:r>
      <w:r w:rsidRPr="005571DB">
        <w:rPr>
          <w:rFonts w:ascii="Times New Roman" w:hAnsi="Times New Roman"/>
          <w:color w:val="000000"/>
          <w:sz w:val="28"/>
          <w:szCs w:val="28"/>
          <w:lang w:val="tt-RU"/>
        </w:rPr>
        <w:t>нең нәфислеге, затлылыгы, биюченең зирәклеге һә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м кыюлыгы белән үзенә җәлеп итә - дигән нәтиҗәгә килделәр.</w:t>
      </w:r>
    </w:p>
    <w:p w:rsidR="0098737D" w:rsidRPr="00665D0E" w:rsidRDefault="0098737D" w:rsidP="00665D0E">
      <w:pPr>
        <w:rPr>
          <w:rStyle w:val="Heading1Char"/>
          <w:lang w:val="tt-RU"/>
        </w:rPr>
      </w:pPr>
      <w:r w:rsidRPr="00665D0E">
        <w:rPr>
          <w:rStyle w:val="Heading1Char"/>
          <w:lang w:val="tt-RU"/>
        </w:rPr>
        <w:t xml:space="preserve">6. Сайтта, соц. челтәрләрдә чараны чагылдырган сылтама </w:t>
      </w:r>
    </w:p>
    <w:p w:rsidR="0098737D" w:rsidRPr="00665D0E" w:rsidRDefault="0098737D" w:rsidP="00665D0E">
      <w:pPr>
        <w:tabs>
          <w:tab w:val="left" w:pos="4147"/>
        </w:tabs>
        <w:rPr>
          <w:rStyle w:val="1"/>
          <w:lang w:val="tt-RU"/>
        </w:rPr>
      </w:pPr>
      <w:r w:rsidRPr="00707226">
        <w:rPr>
          <w:rStyle w:val="PlaceholderText"/>
        </w:rPr>
        <w:t>Место для ввода текста.</w:t>
      </w:r>
    </w:p>
    <w:p w:rsidR="0098737D" w:rsidRPr="00665D0E" w:rsidRDefault="0098737D" w:rsidP="00665D0E">
      <w:pPr>
        <w:rPr>
          <w:rStyle w:val="Heading1Char"/>
          <w:lang w:val="tt-RU"/>
        </w:rPr>
      </w:pPr>
      <w:r>
        <w:rPr>
          <w:rStyle w:val="Heading1Char"/>
        </w:rPr>
        <w:t xml:space="preserve">7. </w:t>
      </w:r>
      <w:r w:rsidRPr="00757343">
        <w:rPr>
          <w:rStyle w:val="Heading1Char"/>
          <w:lang w:val="tt-RU"/>
        </w:rPr>
        <w:t>СМИ</w:t>
      </w:r>
      <w:r w:rsidRPr="00665D0E">
        <w:rPr>
          <w:rStyle w:val="Heading1Char"/>
          <w:lang w:val="tt-RU"/>
        </w:rPr>
        <w:t xml:space="preserve"> </w:t>
      </w:r>
    </w:p>
    <w:p w:rsidR="0098737D" w:rsidRPr="00665D0E" w:rsidRDefault="0098737D" w:rsidP="00665D0E">
      <w:pPr>
        <w:tabs>
          <w:tab w:val="left" w:pos="4147"/>
        </w:tabs>
        <w:rPr>
          <w:rStyle w:val="1"/>
          <w:bCs/>
          <w:color w:val="000000"/>
          <w:szCs w:val="28"/>
          <w:lang w:val="tt-RU"/>
        </w:rPr>
      </w:pPr>
      <w:r w:rsidRPr="00707226">
        <w:rPr>
          <w:rStyle w:val="PlaceholderText"/>
        </w:rPr>
        <w:t>Место для ввода текста.</w:t>
      </w:r>
    </w:p>
    <w:p w:rsidR="0098737D" w:rsidRDefault="0098737D" w:rsidP="00665D0E">
      <w:pPr>
        <w:rPr>
          <w:rStyle w:val="Heading1Char"/>
          <w:lang w:val="tt-RU"/>
        </w:rPr>
      </w:pPr>
      <w:r>
        <w:rPr>
          <w:rStyle w:val="Heading1Char"/>
        </w:rPr>
        <w:t xml:space="preserve">8. </w:t>
      </w:r>
      <w:r w:rsidRPr="00757343">
        <w:rPr>
          <w:rStyle w:val="Heading1Char"/>
          <w:lang w:val="tt-RU"/>
        </w:rPr>
        <w:t>СМИ</w:t>
      </w:r>
      <w:r w:rsidRPr="00665D0E">
        <w:rPr>
          <w:rStyle w:val="Heading1Char"/>
          <w:lang w:val="tt-RU"/>
        </w:rPr>
        <w:t xml:space="preserve"> </w:t>
      </w:r>
    </w:p>
    <w:p w:rsidR="0098737D" w:rsidRDefault="0098737D" w:rsidP="00665D0E">
      <w:pPr>
        <w:rPr>
          <w:rFonts w:ascii="Times New Roman" w:hAnsi="Times New Roman"/>
          <w:noProof/>
          <w:sz w:val="28"/>
          <w:szCs w:val="28"/>
        </w:rPr>
      </w:pPr>
      <w:r>
        <w:rPr>
          <w:noProof/>
        </w:rPr>
        <w:t xml:space="preserve">                  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</w:p>
    <w:p w:rsidR="0098737D" w:rsidRPr="00665D0E" w:rsidRDefault="0098737D" w:rsidP="00665D0E">
      <w:pPr>
        <w:rPr>
          <w:rStyle w:val="Heading1Char"/>
          <w:lang w:val="tt-RU"/>
        </w:rPr>
      </w:pPr>
      <w:r>
        <w:rPr>
          <w:rFonts w:ascii="Times New Roman" w:hAnsi="Times New Roman"/>
          <w:noProof/>
          <w:sz w:val="28"/>
          <w:szCs w:val="28"/>
        </w:rPr>
        <w:t xml:space="preserve">    </w:t>
      </w:r>
    </w:p>
    <w:p w:rsidR="0098737D" w:rsidRDefault="0098737D" w:rsidP="007379BE">
      <w:pPr>
        <w:rPr>
          <w:lang w:val="tt-RU"/>
        </w:rPr>
      </w:pPr>
    </w:p>
    <w:p w:rsidR="0098737D" w:rsidRDefault="0098737D" w:rsidP="007379BE">
      <w:pPr>
        <w:rPr>
          <w:lang w:val="tt-RU"/>
        </w:rPr>
      </w:pPr>
    </w:p>
    <w:p w:rsidR="0098737D" w:rsidRDefault="0098737D" w:rsidP="007379BE">
      <w:pPr>
        <w:rPr>
          <w:lang w:val="tt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21.2pt;height:289.2pt">
            <v:imagedata r:id="rId5" r:href="rId6" croptop="15456f" cropleft="2387f" cropright="8405f"/>
          </v:shape>
        </w:pict>
      </w:r>
    </w:p>
    <w:p w:rsidR="0098737D" w:rsidRPr="00C57524" w:rsidRDefault="0098737D" w:rsidP="007379BE">
      <w:pPr>
        <w:rPr>
          <w:rFonts w:ascii="Times New Roman" w:hAnsi="Times New Roman"/>
          <w:sz w:val="28"/>
          <w:szCs w:val="28"/>
          <w:lang w:val="tt-RU"/>
        </w:rPr>
      </w:pPr>
      <w:r>
        <w:pict>
          <v:shape id="_x0000_i1026" type="#_x0000_t75" alt="" style="width:420pt;height:255pt">
            <v:imagedata r:id="rId7" r:href="rId8" croptop="19228f" cropright="22f"/>
          </v:shape>
        </w:pict>
      </w:r>
    </w:p>
    <w:sectPr w:rsidR="0098737D" w:rsidRPr="00C5752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="Cambria" w:eastAsia="Times New Roman" w:hAnsi="Cambria" w:cs="Times New Roman" w:hint="default"/>
        <w:b/>
        <w:color w:val="365F9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4652"/>
    <w:rsid w:val="00013F44"/>
    <w:rsid w:val="00024EF2"/>
    <w:rsid w:val="000B4747"/>
    <w:rsid w:val="000D796B"/>
    <w:rsid w:val="00101A20"/>
    <w:rsid w:val="00117A0A"/>
    <w:rsid w:val="0014435F"/>
    <w:rsid w:val="0017794A"/>
    <w:rsid w:val="001E2D9D"/>
    <w:rsid w:val="00380DCA"/>
    <w:rsid w:val="003E1175"/>
    <w:rsid w:val="003F0A43"/>
    <w:rsid w:val="003F54A3"/>
    <w:rsid w:val="00405AEB"/>
    <w:rsid w:val="00463C44"/>
    <w:rsid w:val="004A69EF"/>
    <w:rsid w:val="004C16A2"/>
    <w:rsid w:val="004C6537"/>
    <w:rsid w:val="004D2746"/>
    <w:rsid w:val="004E1E4B"/>
    <w:rsid w:val="00543B8E"/>
    <w:rsid w:val="005571DB"/>
    <w:rsid w:val="005967A9"/>
    <w:rsid w:val="005B0877"/>
    <w:rsid w:val="005D1D57"/>
    <w:rsid w:val="00624652"/>
    <w:rsid w:val="00665D0E"/>
    <w:rsid w:val="006A3D1E"/>
    <w:rsid w:val="00707226"/>
    <w:rsid w:val="00722E7A"/>
    <w:rsid w:val="00730510"/>
    <w:rsid w:val="007379BE"/>
    <w:rsid w:val="00757343"/>
    <w:rsid w:val="00766DED"/>
    <w:rsid w:val="007B1350"/>
    <w:rsid w:val="007B7585"/>
    <w:rsid w:val="007C31B4"/>
    <w:rsid w:val="008003C3"/>
    <w:rsid w:val="008308E5"/>
    <w:rsid w:val="00853EB2"/>
    <w:rsid w:val="008A1A02"/>
    <w:rsid w:val="008E51D0"/>
    <w:rsid w:val="009626B5"/>
    <w:rsid w:val="00976BB4"/>
    <w:rsid w:val="0098737D"/>
    <w:rsid w:val="009B54DB"/>
    <w:rsid w:val="009C4D78"/>
    <w:rsid w:val="009D25CF"/>
    <w:rsid w:val="009F7B36"/>
    <w:rsid w:val="00A43809"/>
    <w:rsid w:val="00A535DA"/>
    <w:rsid w:val="00AE21A3"/>
    <w:rsid w:val="00B23533"/>
    <w:rsid w:val="00BA4ADE"/>
    <w:rsid w:val="00C4228B"/>
    <w:rsid w:val="00C57524"/>
    <w:rsid w:val="00C843B2"/>
    <w:rsid w:val="00CB7CC7"/>
    <w:rsid w:val="00CF27E3"/>
    <w:rsid w:val="00D17EC0"/>
    <w:rsid w:val="00DB4660"/>
    <w:rsid w:val="00DB740D"/>
    <w:rsid w:val="00F32ED8"/>
    <w:rsid w:val="00F358AF"/>
    <w:rsid w:val="00F65A57"/>
    <w:rsid w:val="00FA503A"/>
    <w:rsid w:val="00FC1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A2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75734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57343"/>
    <w:rPr>
      <w:rFonts w:ascii="Cambria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99"/>
    <w:qFormat/>
    <w:rsid w:val="0062465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57343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7343"/>
    <w:rPr>
      <w:rFonts w:ascii="Tahoma" w:hAnsi="Tahoma" w:cs="Tahoma"/>
      <w:sz w:val="16"/>
      <w:szCs w:val="16"/>
    </w:rPr>
  </w:style>
  <w:style w:type="character" w:customStyle="1" w:styleId="1">
    <w:name w:val="Стиль1"/>
    <w:basedOn w:val="DefaultParagraphFont"/>
    <w:uiPriority w:val="99"/>
    <w:rsid w:val="00757343"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un9-40.userapi.com/impg/KTbhENhrWmfYThThrt2XtpRnDz-_v57XQyvQjQ/996wuzzA_xs.jpg?size=1600x1200&amp;quality=96&amp;sign=295aa9d55afa7d729cd81ee8a9621535&amp;type=albu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sun9-85.userapi.com/impg/2AnEjf9XwxCf05pG11IgFTvLLTlwri8ughK8bA/Wy00ahNoAWU.jpg?size=1600x1200&amp;quality=96&amp;sign=09da1dde2301db138ed7f191e4416744&amp;type=albu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196</TotalTime>
  <Pages>2</Pages>
  <Words>183</Words>
  <Characters>1044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МетодистИКТ</dc:creator>
  <cp:keywords/>
  <dc:description/>
  <cp:lastModifiedBy>User1</cp:lastModifiedBy>
  <cp:revision>8</cp:revision>
  <dcterms:created xsi:type="dcterms:W3CDTF">2021-09-28T10:45:00Z</dcterms:created>
  <dcterms:modified xsi:type="dcterms:W3CDTF">2021-12-08T21:18:00Z</dcterms:modified>
</cp:coreProperties>
</file>